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E5" w:rsidRPr="00AB5B13" w:rsidRDefault="005A27E5" w:rsidP="00AB5B13">
      <w:pPr>
        <w:rPr>
          <w:rFonts w:ascii="黑体" w:eastAsia="黑体" w:hAnsi="黑体" w:cs="Times New Roman"/>
        </w:rPr>
      </w:pPr>
      <w:r w:rsidRPr="00AB5B13">
        <w:rPr>
          <w:rFonts w:ascii="黑体" w:eastAsia="黑体" w:hAnsi="黑体" w:cs="黑体" w:hint="eastAsia"/>
        </w:rPr>
        <w:t>附件</w:t>
      </w:r>
      <w:r w:rsidRPr="00AB5B13">
        <w:rPr>
          <w:rFonts w:ascii="黑体" w:eastAsia="黑体" w:hAnsi="黑体" w:cs="黑体"/>
        </w:rPr>
        <w:t>2</w:t>
      </w:r>
    </w:p>
    <w:p w:rsidR="005A27E5" w:rsidRPr="00AB5B13" w:rsidRDefault="005A27E5" w:rsidP="00AB5B13">
      <w:pPr>
        <w:jc w:val="center"/>
        <w:rPr>
          <w:rFonts w:ascii="公文小标宋简" w:eastAsia="公文小标宋简" w:cs="Times New Roman"/>
          <w:kern w:val="0"/>
          <w:sz w:val="36"/>
          <w:szCs w:val="36"/>
        </w:rPr>
      </w:pPr>
      <w:r w:rsidRPr="00AB5B13">
        <w:rPr>
          <w:rFonts w:ascii="公文小标宋简" w:eastAsia="公文小标宋简" w:hAnsi="宋体" w:cs="公文小标宋简"/>
          <w:kern w:val="0"/>
          <w:sz w:val="36"/>
          <w:szCs w:val="36"/>
        </w:rPr>
        <w:t>2016</w:t>
      </w:r>
      <w:r w:rsidRPr="00AB5B13">
        <w:rPr>
          <w:rFonts w:ascii="公文小标宋简" w:eastAsia="公文小标宋简" w:hAnsi="宋体" w:cs="公文小标宋简" w:hint="eastAsia"/>
          <w:kern w:val="0"/>
          <w:sz w:val="36"/>
          <w:szCs w:val="36"/>
        </w:rPr>
        <w:t>年武汉市聘任制公务员报名信息表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74"/>
        <w:gridCol w:w="945"/>
        <w:gridCol w:w="319"/>
        <w:gridCol w:w="42"/>
        <w:gridCol w:w="1080"/>
        <w:gridCol w:w="213"/>
        <w:gridCol w:w="867"/>
        <w:gridCol w:w="483"/>
        <w:gridCol w:w="777"/>
        <w:gridCol w:w="287"/>
        <w:gridCol w:w="166"/>
        <w:gridCol w:w="1094"/>
        <w:gridCol w:w="271"/>
        <w:gridCol w:w="1602"/>
        <w:gridCol w:w="24"/>
      </w:tblGrid>
      <w:tr w:rsidR="005A27E5" w:rsidTr="005C00CA">
        <w:trPr>
          <w:cantSplit/>
          <w:trHeight w:val="624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姓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0" w:name="A0101_1"/>
            <w:bookmarkEnd w:id="0"/>
          </w:p>
        </w:tc>
        <w:tc>
          <w:tcPr>
            <w:tcW w:w="1335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性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1350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1" w:name="A0104_2"/>
            <w:bookmarkEnd w:id="1"/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出生年月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（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岁）</w:t>
            </w:r>
          </w:p>
        </w:tc>
        <w:tc>
          <w:tcPr>
            <w:tcW w:w="1365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gridSpan w:val="2"/>
            <w:vMerge w:val="restart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2" w:name="P0192A_12"/>
            <w:bookmarkEnd w:id="2"/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贴照片</w:t>
            </w:r>
          </w:p>
        </w:tc>
      </w:tr>
      <w:tr w:rsidR="005A27E5" w:rsidTr="005C00CA">
        <w:trPr>
          <w:cantSplit/>
          <w:trHeight w:hRule="exact" w:val="624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民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3" w:name="A0117_4"/>
            <w:bookmarkEnd w:id="3"/>
          </w:p>
        </w:tc>
        <w:tc>
          <w:tcPr>
            <w:tcW w:w="1335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籍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贯</w:t>
            </w:r>
          </w:p>
        </w:tc>
        <w:tc>
          <w:tcPr>
            <w:tcW w:w="1350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65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4" w:name="A0114_6"/>
            <w:bookmarkEnd w:id="4"/>
          </w:p>
        </w:tc>
        <w:tc>
          <w:tcPr>
            <w:tcW w:w="1626" w:type="dxa"/>
            <w:gridSpan w:val="2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cantSplit/>
          <w:trHeight w:hRule="exact" w:val="624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何时入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何党派</w:t>
            </w: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350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65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5" w:name="A0127_9"/>
            <w:bookmarkEnd w:id="5"/>
          </w:p>
        </w:tc>
        <w:tc>
          <w:tcPr>
            <w:tcW w:w="1626" w:type="dxa"/>
            <w:gridSpan w:val="2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cantSplit/>
          <w:trHeight w:hRule="exact" w:val="624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专业技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术职务</w:t>
            </w: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6" w:name="A0125_10"/>
            <w:bookmarkEnd w:id="6"/>
          </w:p>
        </w:tc>
        <w:tc>
          <w:tcPr>
            <w:tcW w:w="1335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外语语种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（等级）</w:t>
            </w:r>
          </w:p>
        </w:tc>
        <w:tc>
          <w:tcPr>
            <w:tcW w:w="1350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7" w:name="A0187A_11"/>
            <w:bookmarkEnd w:id="7"/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熟悉专业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1365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626" w:type="dxa"/>
            <w:gridSpan w:val="2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cantSplit/>
          <w:trHeight w:hRule="exact" w:val="680"/>
          <w:jc w:val="center"/>
        </w:trPr>
        <w:tc>
          <w:tcPr>
            <w:tcW w:w="974" w:type="dxa"/>
            <w:vMerge w:val="restart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历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位</w:t>
            </w: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全日制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育</w:t>
            </w:r>
          </w:p>
        </w:tc>
        <w:tc>
          <w:tcPr>
            <w:tcW w:w="2685" w:type="dxa"/>
            <w:gridSpan w:val="5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毕业院校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991" w:type="dxa"/>
            <w:gridSpan w:val="4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cantSplit/>
          <w:trHeight w:hRule="exact" w:val="680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在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职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教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育</w:t>
            </w:r>
          </w:p>
        </w:tc>
        <w:tc>
          <w:tcPr>
            <w:tcW w:w="2685" w:type="dxa"/>
            <w:gridSpan w:val="5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毕业院校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991" w:type="dxa"/>
            <w:gridSpan w:val="4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trHeight w:hRule="exact" w:val="789"/>
          <w:jc w:val="center"/>
        </w:trPr>
        <w:tc>
          <w:tcPr>
            <w:tcW w:w="1919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现工作单位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7225" w:type="dxa"/>
            <w:gridSpan w:val="13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trHeight w:hRule="exact" w:val="772"/>
          <w:jc w:val="center"/>
        </w:trPr>
        <w:tc>
          <w:tcPr>
            <w:tcW w:w="1919" w:type="dxa"/>
            <w:gridSpan w:val="2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7225" w:type="dxa"/>
            <w:gridSpan w:val="13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8" w:name="RMZW_18"/>
            <w:bookmarkEnd w:id="8"/>
          </w:p>
        </w:tc>
      </w:tr>
      <w:tr w:rsidR="005A27E5" w:rsidTr="005C00CA">
        <w:trPr>
          <w:trHeight w:hRule="exact" w:val="630"/>
          <w:jc w:val="center"/>
        </w:trPr>
        <w:tc>
          <w:tcPr>
            <w:tcW w:w="1919" w:type="dxa"/>
            <w:gridSpan w:val="2"/>
            <w:vMerge w:val="restart"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068" w:type="dxa"/>
            <w:gridSpan w:val="8"/>
            <w:vMerge w:val="restart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bookmarkStart w:id="9" w:name="RMZW_19"/>
            <w:bookmarkEnd w:id="9"/>
          </w:p>
        </w:tc>
        <w:tc>
          <w:tcPr>
            <w:tcW w:w="1260" w:type="dxa"/>
            <w:gridSpan w:val="2"/>
            <w:vMerge w:val="restart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97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trHeight w:hRule="exact" w:val="635"/>
          <w:jc w:val="center"/>
        </w:trPr>
        <w:tc>
          <w:tcPr>
            <w:tcW w:w="1919" w:type="dxa"/>
            <w:gridSpan w:val="2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068" w:type="dxa"/>
            <w:gridSpan w:val="8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5A27E5" w:rsidRPr="00AB5B13" w:rsidRDefault="005A27E5" w:rsidP="00AB5B13">
            <w:pPr>
              <w:spacing w:line="300" w:lineRule="exac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cantSplit/>
          <w:trHeight w:hRule="exact" w:val="4048"/>
          <w:jc w:val="center"/>
        </w:trPr>
        <w:tc>
          <w:tcPr>
            <w:tcW w:w="974" w:type="dxa"/>
            <w:vAlign w:val="center"/>
          </w:tcPr>
          <w:p w:rsidR="005A27E5" w:rsidRDefault="005A27E5" w:rsidP="00AB5B13">
            <w:pPr>
              <w:spacing w:line="30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学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Default="005A27E5" w:rsidP="00AB5B13">
            <w:pPr>
              <w:spacing w:line="30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习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Default="005A27E5" w:rsidP="00AB5B13">
            <w:pPr>
              <w:spacing w:line="30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工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Default="005A27E5" w:rsidP="00AB5B13">
            <w:pPr>
              <w:spacing w:line="30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作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Default="005A27E5" w:rsidP="00AB5B13">
            <w:pPr>
              <w:spacing w:line="300" w:lineRule="exact"/>
              <w:jc w:val="center"/>
              <w:rPr>
                <w:rFonts w:ascii="仿宋_GB2312" w:eastAsia="仿宋_GB2312" w:hAns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简</w:t>
            </w:r>
          </w:p>
          <w:p w:rsidR="005A27E5" w:rsidRPr="00AB5B13" w:rsidRDefault="005A27E5" w:rsidP="00AB5B13"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Default="005A27E5" w:rsidP="00AB5B13">
            <w:pPr>
              <w:spacing w:line="300" w:lineRule="exac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历</w:t>
            </w:r>
          </w:p>
        </w:tc>
        <w:tc>
          <w:tcPr>
            <w:tcW w:w="8170" w:type="dxa"/>
            <w:gridSpan w:val="14"/>
          </w:tcPr>
          <w:p w:rsidR="005A27E5" w:rsidRDefault="005A27E5" w:rsidP="00AB5B13">
            <w:pPr>
              <w:spacing w:line="300" w:lineRule="exact"/>
              <w:ind w:left="2160" w:hanging="2160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val="4194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主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要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工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作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业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绩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及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奖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惩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情</w:t>
            </w:r>
          </w:p>
          <w:p w:rsidR="005A27E5" w:rsidRPr="00AB5B13" w:rsidRDefault="005A27E5" w:rsidP="00AB5B13">
            <w:pPr>
              <w:spacing w:line="44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况</w:t>
            </w:r>
          </w:p>
        </w:tc>
        <w:tc>
          <w:tcPr>
            <w:tcW w:w="8146" w:type="dxa"/>
            <w:gridSpan w:val="13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val="624"/>
          <w:jc w:val="center"/>
        </w:trPr>
        <w:tc>
          <w:tcPr>
            <w:tcW w:w="974" w:type="dxa"/>
            <w:vMerge w:val="restart"/>
            <w:textDirection w:val="tbRlV"/>
            <w:vAlign w:val="center"/>
          </w:tcPr>
          <w:p w:rsidR="005A27E5" w:rsidRPr="00AB5B13" w:rsidRDefault="005A27E5" w:rsidP="003776DD">
            <w:pPr>
              <w:spacing w:line="300" w:lineRule="exact"/>
              <w:ind w:left="113" w:right="113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及社会关系</w:t>
            </w:r>
          </w:p>
          <w:p w:rsidR="005A27E5" w:rsidRPr="00AB5B13" w:rsidRDefault="005A27E5" w:rsidP="003776DD">
            <w:pPr>
              <w:spacing w:line="300" w:lineRule="exact"/>
              <w:ind w:left="113" w:right="113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主要家庭成员</w:t>
            </w: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称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谓</w:t>
            </w:r>
          </w:p>
        </w:tc>
        <w:tc>
          <w:tcPr>
            <w:tcW w:w="1080" w:type="dxa"/>
            <w:vAlign w:val="center"/>
          </w:tcPr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姓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年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龄</w:t>
            </w: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政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治</w:t>
            </w:r>
          </w:p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面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貌</w:t>
            </w: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AB5B13">
            <w:pPr>
              <w:spacing w:line="36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工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作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单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位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及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职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务</w:t>
            </w:r>
          </w:p>
        </w:tc>
      </w:tr>
      <w:tr w:rsidR="005A27E5" w:rsidTr="005C00CA">
        <w:trPr>
          <w:gridAfter w:val="1"/>
          <w:wAfter w:w="24" w:type="dxa"/>
          <w:cantSplit/>
          <w:trHeight w:hRule="exact" w:val="583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hRule="exact" w:val="583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hRule="exact" w:val="567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hRule="exact" w:val="567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hRule="exact" w:val="567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hRule="exact" w:val="567"/>
          <w:jc w:val="center"/>
        </w:trPr>
        <w:tc>
          <w:tcPr>
            <w:tcW w:w="974" w:type="dxa"/>
            <w:vMerge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420" w:type="dxa"/>
            <w:gridSpan w:val="5"/>
            <w:vAlign w:val="center"/>
          </w:tcPr>
          <w:p w:rsidR="005A27E5" w:rsidRPr="00AB5B13" w:rsidRDefault="005A27E5" w:rsidP="003776DD">
            <w:pPr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 w:rsidR="005A27E5" w:rsidTr="005C00CA">
        <w:trPr>
          <w:gridAfter w:val="1"/>
          <w:wAfter w:w="24" w:type="dxa"/>
          <w:cantSplit/>
          <w:trHeight w:val="2211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资格审查单位意见</w:t>
            </w:r>
          </w:p>
        </w:tc>
        <w:tc>
          <w:tcPr>
            <w:tcW w:w="8146" w:type="dxa"/>
            <w:gridSpan w:val="1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 w:rsidR="005A27E5" w:rsidRPr="00AB5B13" w:rsidRDefault="005A27E5" w:rsidP="005A27E5">
            <w:pPr>
              <w:ind w:right="480" w:firstLineChars="2500" w:firstLine="31680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（盖章）：</w:t>
            </w:r>
          </w:p>
          <w:p w:rsidR="005A27E5" w:rsidRPr="00AB5B13" w:rsidRDefault="005A27E5" w:rsidP="005A27E5">
            <w:pPr>
              <w:ind w:right="480" w:firstLineChars="2400" w:firstLine="31680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年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月</w:t>
            </w:r>
            <w:r w:rsidRPr="00AB5B13">
              <w:rPr>
                <w:rFonts w:ascii="仿宋_GB2312" w:eastAsia="仿宋_GB2312" w:hAnsi="宋体" w:cs="仿宋_GB2312"/>
                <w:kern w:val="0"/>
                <w:sz w:val="24"/>
                <w:szCs w:val="24"/>
              </w:rPr>
              <w:t xml:space="preserve">   </w:t>
            </w: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日</w:t>
            </w:r>
          </w:p>
        </w:tc>
      </w:tr>
      <w:tr w:rsidR="005A27E5" w:rsidTr="005C00CA">
        <w:trPr>
          <w:gridAfter w:val="1"/>
          <w:wAfter w:w="24" w:type="dxa"/>
          <w:cantSplit/>
          <w:trHeight w:val="855"/>
          <w:jc w:val="center"/>
        </w:trPr>
        <w:tc>
          <w:tcPr>
            <w:tcW w:w="974" w:type="dxa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 w:rsidRPr="00AB5B13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8146" w:type="dxa"/>
            <w:gridSpan w:val="13"/>
            <w:vAlign w:val="center"/>
          </w:tcPr>
          <w:p w:rsidR="005A27E5" w:rsidRPr="00AB5B13" w:rsidRDefault="005A27E5" w:rsidP="003776DD">
            <w:pPr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</w:tbl>
    <w:p w:rsidR="005A27E5" w:rsidRDefault="005A27E5" w:rsidP="00AB5B13">
      <w:pPr>
        <w:ind w:firstLine="105"/>
        <w:rPr>
          <w:rFonts w:ascii="宋体" w:cs="Times New Roman"/>
          <w:sz w:val="24"/>
          <w:szCs w:val="24"/>
        </w:rPr>
      </w:pPr>
    </w:p>
    <w:p w:rsidR="005A27E5" w:rsidRPr="00AB5B13" w:rsidRDefault="005A27E5" w:rsidP="00AB5B13">
      <w:pPr>
        <w:spacing w:line="600" w:lineRule="exact"/>
        <w:jc w:val="center"/>
        <w:rPr>
          <w:rFonts w:ascii="公文小标宋简" w:eastAsia="公文小标宋简" w:cs="Times New Roman"/>
          <w:sz w:val="44"/>
          <w:szCs w:val="44"/>
        </w:rPr>
      </w:pPr>
      <w:r w:rsidRPr="00AB5B13">
        <w:rPr>
          <w:rFonts w:ascii="公文小标宋简" w:eastAsia="公文小标宋简" w:hAnsi="宋体" w:cs="公文小标宋简" w:hint="eastAsia"/>
          <w:sz w:val="44"/>
          <w:szCs w:val="44"/>
        </w:rPr>
        <w:t>填写报名表有关注意事项</w:t>
      </w:r>
    </w:p>
    <w:p w:rsidR="005A27E5" w:rsidRDefault="005A27E5" w:rsidP="00AB5B13">
      <w:pPr>
        <w:spacing w:line="560" w:lineRule="exact"/>
        <w:jc w:val="center"/>
        <w:rPr>
          <w:rFonts w:ascii="仿宋_GB2312" w:eastAsia="仿宋_GB2312" w:cs="Times New Roman"/>
          <w:sz w:val="30"/>
          <w:szCs w:val="30"/>
        </w:rPr>
      </w:pP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>
        <w:rPr>
          <w:rFonts w:ascii="仿宋_GB2312" w:eastAsia="仿宋_GB2312" w:cs="仿宋_GB2312" w:hint="eastAsia"/>
        </w:rPr>
        <w:t>一、</w:t>
      </w:r>
      <w:r w:rsidRPr="00AB5B13">
        <w:rPr>
          <w:rFonts w:ascii="仿宋_GB2312" w:eastAsia="仿宋_GB2312" w:cs="仿宋_GB2312" w:hint="eastAsia"/>
        </w:rPr>
        <w:t>填报的各项内容必须真实、全面、准确，考生要保证报名信息的真实性和完整性。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>
        <w:rPr>
          <w:rFonts w:ascii="仿宋_GB2312" w:eastAsia="仿宋_GB2312" w:cs="仿宋_GB2312" w:hint="eastAsia"/>
        </w:rPr>
        <w:t>二、</w:t>
      </w:r>
      <w:r w:rsidRPr="00AB5B13">
        <w:rPr>
          <w:rFonts w:ascii="仿宋_GB2312" w:eastAsia="仿宋_GB2312" w:cs="仿宋_GB2312" w:hint="eastAsia"/>
        </w:rPr>
        <w:t>“通讯地址”须写明本人所在单位或家庭所在省、市的具体地（住）址及邮编。</w:t>
      </w:r>
    </w:p>
    <w:p w:rsidR="005A27E5" w:rsidRPr="00AB5B13" w:rsidRDefault="005A27E5" w:rsidP="00712418">
      <w:pPr>
        <w:spacing w:line="560" w:lineRule="exact"/>
        <w:ind w:rightChars="487" w:right="31680" w:firstLineChars="200" w:firstLine="31680"/>
        <w:rPr>
          <w:rFonts w:ascii="仿宋_GB2312" w:eastAsia="仿宋_GB2312" w:cs="Times New Roman"/>
        </w:rPr>
      </w:pPr>
      <w:r>
        <w:rPr>
          <w:rFonts w:ascii="仿宋_GB2312" w:eastAsia="仿宋_GB2312" w:cs="仿宋_GB2312" w:hint="eastAsia"/>
        </w:rPr>
        <w:t>三、</w:t>
      </w:r>
      <w:r w:rsidRPr="00AB5B13">
        <w:rPr>
          <w:rFonts w:ascii="仿宋_GB2312" w:eastAsia="仿宋_GB2312" w:cs="仿宋_GB2312" w:hint="eastAsia"/>
        </w:rPr>
        <w:t>所填“联系电话”应能保证随时联系。</w:t>
      </w:r>
    </w:p>
    <w:p w:rsidR="005A27E5" w:rsidRPr="00AB5B13" w:rsidRDefault="005A27E5" w:rsidP="00712418">
      <w:pPr>
        <w:spacing w:line="560" w:lineRule="exact"/>
        <w:ind w:rightChars="487" w:right="31680" w:firstLineChars="200" w:firstLine="31680"/>
        <w:rPr>
          <w:rFonts w:ascii="仿宋_GB2312" w:eastAsia="仿宋_GB2312" w:cs="Times New Roman"/>
        </w:rPr>
      </w:pPr>
      <w:r>
        <w:rPr>
          <w:rFonts w:ascii="仿宋_GB2312" w:eastAsia="仿宋_GB2312" w:cs="仿宋_GB2312" w:hint="eastAsia"/>
        </w:rPr>
        <w:t>四、</w:t>
      </w:r>
      <w:r w:rsidRPr="00AB5B13">
        <w:rPr>
          <w:rFonts w:ascii="仿宋_GB2312" w:eastAsia="仿宋_GB2312" w:cs="仿宋_GB2312" w:hint="eastAsia"/>
        </w:rPr>
        <w:t>个人简历，主要包括：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 w:rsidRPr="00AB5B13">
        <w:rPr>
          <w:rFonts w:ascii="仿宋_GB2312" w:eastAsia="仿宋_GB2312" w:cs="仿宋_GB2312"/>
        </w:rPr>
        <w:t>1</w:t>
      </w:r>
      <w:r w:rsidRPr="00AB5B13">
        <w:rPr>
          <w:rFonts w:ascii="仿宋_GB2312" w:eastAsia="仿宋_GB2312" w:cs="仿宋_GB2312" w:hint="eastAsia"/>
        </w:rPr>
        <w:t>、“学习经历”：（</w:t>
      </w:r>
      <w:r w:rsidRPr="00AB5B13">
        <w:rPr>
          <w:rFonts w:ascii="仿宋_GB2312" w:eastAsia="仿宋_GB2312" w:cs="仿宋_GB2312"/>
        </w:rPr>
        <w:t>1</w:t>
      </w:r>
      <w:r w:rsidRPr="00AB5B13">
        <w:rPr>
          <w:rFonts w:ascii="仿宋_GB2312" w:eastAsia="仿宋_GB2312" w:cs="仿宋_GB2312" w:hint="eastAsia"/>
        </w:rPr>
        <w:t>）时间要具体到月份；（</w:t>
      </w:r>
      <w:r w:rsidRPr="00AB5B13">
        <w:rPr>
          <w:rFonts w:ascii="仿宋_GB2312" w:eastAsia="仿宋_GB2312" w:cs="仿宋_GB2312"/>
        </w:rPr>
        <w:t>2</w:t>
      </w:r>
      <w:r w:rsidRPr="00AB5B13">
        <w:rPr>
          <w:rFonts w:ascii="仿宋_GB2312" w:eastAsia="仿宋_GB2312" w:cs="仿宋_GB2312" w:hint="eastAsia"/>
        </w:rPr>
        <w:t>）时间：从高中填起；（</w:t>
      </w:r>
      <w:r w:rsidRPr="00AB5B13">
        <w:rPr>
          <w:rFonts w:ascii="仿宋_GB2312" w:eastAsia="仿宋_GB2312" w:cs="仿宋_GB2312"/>
        </w:rPr>
        <w:t>3</w:t>
      </w:r>
      <w:r w:rsidRPr="00AB5B13">
        <w:rPr>
          <w:rFonts w:ascii="仿宋_GB2312" w:eastAsia="仿宋_GB2312" w:cs="仿宋_GB2312" w:hint="eastAsia"/>
        </w:rPr>
        <w:t>）并在各个学习阶段注明所获学历和学位。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仿宋_GB2312"/>
        </w:rPr>
      </w:pPr>
      <w:r w:rsidRPr="00AB5B13">
        <w:rPr>
          <w:rFonts w:ascii="仿宋_GB2312" w:eastAsia="仿宋_GB2312" w:cs="仿宋_GB2312"/>
        </w:rPr>
        <w:t>2</w:t>
      </w:r>
      <w:r w:rsidRPr="00AB5B13">
        <w:rPr>
          <w:rFonts w:ascii="仿宋_GB2312" w:eastAsia="仿宋_GB2312" w:cs="仿宋_GB2312" w:hint="eastAsia"/>
        </w:rPr>
        <w:t>、“工作经历”：（</w:t>
      </w:r>
      <w:r w:rsidRPr="00AB5B13">
        <w:rPr>
          <w:rFonts w:ascii="仿宋_GB2312" w:eastAsia="仿宋_GB2312" w:cs="仿宋_GB2312"/>
        </w:rPr>
        <w:t>1</w:t>
      </w:r>
      <w:r w:rsidRPr="00AB5B13">
        <w:rPr>
          <w:rFonts w:ascii="仿宋_GB2312" w:eastAsia="仿宋_GB2312" w:cs="仿宋_GB2312" w:hint="eastAsia"/>
        </w:rPr>
        <w:t>）时间要具体到月份；（</w:t>
      </w:r>
      <w:r w:rsidRPr="00AB5B13">
        <w:rPr>
          <w:rFonts w:ascii="仿宋_GB2312" w:eastAsia="仿宋_GB2312" w:cs="仿宋_GB2312"/>
        </w:rPr>
        <w:t>2</w:t>
      </w:r>
      <w:r w:rsidRPr="00AB5B13">
        <w:rPr>
          <w:rFonts w:ascii="仿宋_GB2312" w:eastAsia="仿宋_GB2312" w:cs="仿宋_GB2312" w:hint="eastAsia"/>
        </w:rPr>
        <w:t>）注明自己在每个工作阶段的岗位或身份。</w:t>
      </w:r>
      <w:r w:rsidRPr="00AB5B13">
        <w:rPr>
          <w:rFonts w:ascii="仿宋_GB2312" w:eastAsia="仿宋_GB2312" w:cs="仿宋_GB2312"/>
        </w:rPr>
        <w:t xml:space="preserve"> 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 w:rsidRPr="00AB5B13">
        <w:rPr>
          <w:rFonts w:ascii="仿宋_GB2312" w:eastAsia="仿宋_GB2312" w:cs="仿宋_GB2312"/>
        </w:rPr>
        <w:t>3</w:t>
      </w:r>
      <w:r w:rsidRPr="00AB5B13">
        <w:rPr>
          <w:rFonts w:ascii="仿宋_GB2312" w:eastAsia="仿宋_GB2312" w:cs="仿宋_GB2312" w:hint="eastAsia"/>
        </w:rPr>
        <w:t>、“学习经历”、“工作经历”必须完整、连续，不得出现空白时间段，有待业经历的应写明起止时间。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 w:rsidRPr="00AB5B13">
        <w:rPr>
          <w:rFonts w:ascii="仿宋_GB2312" w:eastAsia="仿宋_GB2312" w:cs="仿宋_GB2312"/>
        </w:rPr>
        <w:t>4</w:t>
      </w:r>
      <w:r w:rsidRPr="00AB5B13">
        <w:rPr>
          <w:rFonts w:ascii="仿宋_GB2312" w:eastAsia="仿宋_GB2312" w:cs="仿宋_GB2312" w:hint="eastAsia"/>
        </w:rPr>
        <w:t>、在职学习的经历，务必注明“在职学习”；兼职工作的经历，务必注明“兼职”。</w:t>
      </w:r>
    </w:p>
    <w:p w:rsidR="005A27E5" w:rsidRPr="00AB5B13" w:rsidRDefault="005A27E5" w:rsidP="00712418">
      <w:pPr>
        <w:spacing w:line="560" w:lineRule="exact"/>
        <w:ind w:rightChars="-20" w:right="31680" w:firstLineChars="200" w:firstLine="31680"/>
        <w:rPr>
          <w:rFonts w:ascii="仿宋_GB2312" w:eastAsia="仿宋_GB2312" w:cs="Times New Roman"/>
        </w:rPr>
      </w:pPr>
      <w:r w:rsidRPr="00AB5B13">
        <w:rPr>
          <w:rFonts w:ascii="仿宋_GB2312" w:eastAsia="仿宋_GB2312" w:cs="仿宋_GB2312"/>
        </w:rPr>
        <w:t>5</w:t>
      </w:r>
      <w:r w:rsidRPr="00AB5B13">
        <w:rPr>
          <w:rFonts w:ascii="仿宋_GB2312" w:eastAsia="仿宋_GB2312" w:cs="仿宋_GB2312" w:hint="eastAsia"/>
        </w:rPr>
        <w:t>、在职人员的学历学位，须为已经取得的学历学位。</w:t>
      </w:r>
    </w:p>
    <w:p w:rsidR="005A27E5" w:rsidRPr="00AB5B13" w:rsidRDefault="005A27E5" w:rsidP="00AB5B13">
      <w:pPr>
        <w:rPr>
          <w:rFonts w:ascii="仿宋_GB2312" w:eastAsia="仿宋_GB2312" w:cs="Times New Roman"/>
        </w:rPr>
      </w:pPr>
    </w:p>
    <w:p w:rsidR="005A27E5" w:rsidRDefault="005A27E5">
      <w:pPr>
        <w:rPr>
          <w:rFonts w:ascii="仿宋_GB2312" w:eastAsia="仿宋_GB2312" w:cs="Times New Roman"/>
        </w:rPr>
      </w:pPr>
    </w:p>
    <w:p w:rsidR="005A27E5" w:rsidRDefault="005A27E5">
      <w:pPr>
        <w:rPr>
          <w:rFonts w:ascii="仿宋_GB2312" w:eastAsia="仿宋_GB2312" w:cs="Times New Roman"/>
        </w:rPr>
      </w:pPr>
    </w:p>
    <w:p w:rsidR="005A27E5" w:rsidRDefault="005A27E5">
      <w:pPr>
        <w:rPr>
          <w:rFonts w:ascii="仿宋_GB2312" w:eastAsia="仿宋_GB2312" w:cs="Times New Roman"/>
        </w:rPr>
      </w:pPr>
    </w:p>
    <w:p w:rsidR="005A27E5" w:rsidRDefault="005A27E5">
      <w:pPr>
        <w:rPr>
          <w:rFonts w:ascii="仿宋_GB2312" w:eastAsia="仿宋_GB2312" w:cs="Times New Roman"/>
        </w:rPr>
      </w:pPr>
    </w:p>
    <w:sectPr w:rsidR="005A27E5" w:rsidSect="00AB5B13">
      <w:footerReference w:type="default" r:id="rId6"/>
      <w:pgSz w:w="11906" w:h="16838" w:code="9"/>
      <w:pgMar w:top="2098" w:right="1474" w:bottom="1985" w:left="1588" w:header="851" w:footer="1361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7E5" w:rsidRDefault="005A27E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A27E5" w:rsidRDefault="005A27E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公文小标宋简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7E5" w:rsidRDefault="005A27E5" w:rsidP="00E87D6F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3</w:t>
    </w:r>
    <w:r>
      <w:rPr>
        <w:rStyle w:val="PageNumber"/>
        <w:rFonts w:cs="Calibri"/>
      </w:rPr>
      <w:fldChar w:fldCharType="end"/>
    </w:r>
  </w:p>
  <w:p w:rsidR="005A27E5" w:rsidRDefault="005A27E5" w:rsidP="00E87D6F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7E5" w:rsidRDefault="005A27E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A27E5" w:rsidRDefault="005A27E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1BA"/>
    <w:rsid w:val="00035646"/>
    <w:rsid w:val="000432E8"/>
    <w:rsid w:val="00046022"/>
    <w:rsid w:val="00071ED8"/>
    <w:rsid w:val="000D4B64"/>
    <w:rsid w:val="00106BBA"/>
    <w:rsid w:val="00122C6A"/>
    <w:rsid w:val="00130B00"/>
    <w:rsid w:val="00134560"/>
    <w:rsid w:val="001A4FB2"/>
    <w:rsid w:val="001B0C2E"/>
    <w:rsid w:val="001D1137"/>
    <w:rsid w:val="00214949"/>
    <w:rsid w:val="00264DA4"/>
    <w:rsid w:val="00271BA6"/>
    <w:rsid w:val="002831BA"/>
    <w:rsid w:val="002C5DF8"/>
    <w:rsid w:val="002F0AA1"/>
    <w:rsid w:val="002F7C66"/>
    <w:rsid w:val="00353793"/>
    <w:rsid w:val="00362540"/>
    <w:rsid w:val="00372906"/>
    <w:rsid w:val="003776DD"/>
    <w:rsid w:val="003E6644"/>
    <w:rsid w:val="0044492D"/>
    <w:rsid w:val="004541D0"/>
    <w:rsid w:val="00480D81"/>
    <w:rsid w:val="00493790"/>
    <w:rsid w:val="00513338"/>
    <w:rsid w:val="00530C4F"/>
    <w:rsid w:val="00540BA8"/>
    <w:rsid w:val="005A27E5"/>
    <w:rsid w:val="005C00CA"/>
    <w:rsid w:val="005E1D0C"/>
    <w:rsid w:val="00602292"/>
    <w:rsid w:val="00622A42"/>
    <w:rsid w:val="00666437"/>
    <w:rsid w:val="006A1531"/>
    <w:rsid w:val="006A6B02"/>
    <w:rsid w:val="006D7F5A"/>
    <w:rsid w:val="006E4686"/>
    <w:rsid w:val="006F5006"/>
    <w:rsid w:val="00712418"/>
    <w:rsid w:val="007B3B00"/>
    <w:rsid w:val="007B5613"/>
    <w:rsid w:val="007B6793"/>
    <w:rsid w:val="007E0310"/>
    <w:rsid w:val="00825D17"/>
    <w:rsid w:val="008620D4"/>
    <w:rsid w:val="00883C42"/>
    <w:rsid w:val="008A3911"/>
    <w:rsid w:val="008E75C0"/>
    <w:rsid w:val="008F357C"/>
    <w:rsid w:val="008F382D"/>
    <w:rsid w:val="00941B7C"/>
    <w:rsid w:val="0094377F"/>
    <w:rsid w:val="009642ED"/>
    <w:rsid w:val="0096770E"/>
    <w:rsid w:val="00995F15"/>
    <w:rsid w:val="009B16C1"/>
    <w:rsid w:val="009B68C2"/>
    <w:rsid w:val="009E53CB"/>
    <w:rsid w:val="009E6891"/>
    <w:rsid w:val="009E7AFD"/>
    <w:rsid w:val="00A00D6F"/>
    <w:rsid w:val="00A12E5F"/>
    <w:rsid w:val="00A15183"/>
    <w:rsid w:val="00A42EFC"/>
    <w:rsid w:val="00A85B35"/>
    <w:rsid w:val="00A8692B"/>
    <w:rsid w:val="00AB5B13"/>
    <w:rsid w:val="00B112EF"/>
    <w:rsid w:val="00B240FF"/>
    <w:rsid w:val="00B44116"/>
    <w:rsid w:val="00B50BA7"/>
    <w:rsid w:val="00B510DC"/>
    <w:rsid w:val="00BC68AE"/>
    <w:rsid w:val="00C01F65"/>
    <w:rsid w:val="00C13DA6"/>
    <w:rsid w:val="00C203CD"/>
    <w:rsid w:val="00C36A50"/>
    <w:rsid w:val="00C56CC4"/>
    <w:rsid w:val="00C72A20"/>
    <w:rsid w:val="00CC0168"/>
    <w:rsid w:val="00D01537"/>
    <w:rsid w:val="00D5458A"/>
    <w:rsid w:val="00D5671F"/>
    <w:rsid w:val="00D6212E"/>
    <w:rsid w:val="00D85581"/>
    <w:rsid w:val="00D9655A"/>
    <w:rsid w:val="00DB0B88"/>
    <w:rsid w:val="00DE03E9"/>
    <w:rsid w:val="00DE5C6A"/>
    <w:rsid w:val="00DF1A15"/>
    <w:rsid w:val="00E26F7A"/>
    <w:rsid w:val="00E84AD6"/>
    <w:rsid w:val="00E87D6F"/>
    <w:rsid w:val="00EA3C6D"/>
    <w:rsid w:val="00F00BC5"/>
    <w:rsid w:val="00F3203C"/>
    <w:rsid w:val="00F7499B"/>
    <w:rsid w:val="00F94F8D"/>
    <w:rsid w:val="00FA474B"/>
    <w:rsid w:val="00FC4437"/>
    <w:rsid w:val="00FC6C81"/>
    <w:rsid w:val="00FD76EA"/>
    <w:rsid w:val="00FE3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B2"/>
    <w:pPr>
      <w:widowControl w:val="0"/>
      <w:jc w:val="both"/>
    </w:pPr>
    <w:rPr>
      <w:rFonts w:cs="Calibri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6770E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96770E"/>
    <w:pPr>
      <w:jc w:val="left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6770E"/>
    <w:rPr>
      <w:rFonts w:ascii="Calibri" w:eastAsia="宋体" w:hAnsi="Calibri" w:cs="Calibri"/>
    </w:rPr>
  </w:style>
  <w:style w:type="paragraph" w:styleId="Footer">
    <w:name w:val="footer"/>
    <w:basedOn w:val="Normal"/>
    <w:link w:val="FooterChar"/>
    <w:uiPriority w:val="99"/>
    <w:rsid w:val="006A6B0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F0AA1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6A6B02"/>
    <w:rPr>
      <w:rFonts w:cs="Times New Roman"/>
    </w:rPr>
  </w:style>
  <w:style w:type="character" w:customStyle="1" w:styleId="17">
    <w:name w:val="17"/>
    <w:uiPriority w:val="99"/>
    <w:rsid w:val="00AB5B13"/>
    <w:rPr>
      <w:rFonts w:ascii="Times New Roman" w:hAnsi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34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4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4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4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4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109</Words>
  <Characters>624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2016年武汉市聘任制公务员招聘公告</dc:title>
  <dc:subject/>
  <dc:creator>User</dc:creator>
  <cp:keywords/>
  <dc:description/>
  <cp:lastModifiedBy>xudx</cp:lastModifiedBy>
  <cp:revision>5</cp:revision>
  <cp:lastPrinted>2016-10-18T08:31:00Z</cp:lastPrinted>
  <dcterms:created xsi:type="dcterms:W3CDTF">2016-10-19T02:24:00Z</dcterms:created>
  <dcterms:modified xsi:type="dcterms:W3CDTF">2016-10-19T02:33:00Z</dcterms:modified>
</cp:coreProperties>
</file>